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51370"/>
            <wp:effectExtent l="0" t="0" r="4445" b="11430"/>
            <wp:docPr id="1" name="图片 1" descr="微信图片_2018091008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09100856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101840"/>
            <wp:effectExtent l="0" t="0" r="8890" b="3810"/>
            <wp:docPr id="2" name="图片 2" descr="微信图片_2018091008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09100857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20890"/>
            <wp:effectExtent l="0" t="0" r="3810" b="3810"/>
            <wp:docPr id="3" name="图片 3" descr="微信图片_2018091008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09100857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140575"/>
            <wp:effectExtent l="0" t="0" r="8890" b="3175"/>
            <wp:docPr id="4" name="图片 4" descr="微信图片_2018091008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09100857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25335"/>
            <wp:effectExtent l="0" t="0" r="3810" b="18415"/>
            <wp:docPr id="5" name="图片 5" descr="微信图片_2018091008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09100857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127240"/>
            <wp:effectExtent l="0" t="0" r="9525" b="16510"/>
            <wp:docPr id="6" name="图片 6" descr="微信图片_2018091008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09100858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2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86600"/>
            <wp:effectExtent l="0" t="0" r="3810" b="0"/>
            <wp:docPr id="7" name="图片 7" descr="微信图片_2018091008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09100858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E414AD"/>
    <w:rsid w:val="6AE414AD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2018-09-12T00:33:00Z</dcterms:created>
  <dc:creator>枫林火山</dc:creator>
  <cp:lastModifiedBy>枫林火山</cp:lastModifiedBy>
  <dcterms:modified xsi:type="dcterms:W3CDTF">2018-09-12T00:37:39Z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